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10F1" w:rsidRDefault="00EA10F1" w:rsidP="00145E7C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Additional file 1: COREQ Checklist</w:t>
      </w:r>
    </w:p>
    <w:p w:rsidR="00EA10F1" w:rsidRDefault="00EA10F1" w:rsidP="00145E7C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37D37262" wp14:editId="45D7EDBF">
            <wp:extent cx="5714824" cy="7229475"/>
            <wp:effectExtent l="0" t="0" r="635" b="0"/>
            <wp:docPr id="3" name="Grafik 3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schirmfoto 2019-09-20 um 11.22.57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5838" cy="731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F28" w:rsidRDefault="008D4F28" w:rsidP="00145E7C">
      <w:pPr>
        <w:rPr>
          <w:rFonts w:ascii="Times New Roman" w:hAnsi="Times New Roman" w:cs="Times New Roman"/>
          <w:b/>
          <w:bCs/>
          <w:lang w:val="en-US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lang w:val="en-US"/>
        </w:rPr>
        <w:lastRenderedPageBreak/>
        <w:drawing>
          <wp:inline distT="0" distB="0" distL="0" distR="0" wp14:anchorId="552A4CC9" wp14:editId="52D0AAD0">
            <wp:extent cx="5819775" cy="6591300"/>
            <wp:effectExtent l="0" t="0" r="9525" b="0"/>
            <wp:docPr id="1" name="Grafik 1" descr="Ein Bild, das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schirmfoto 2019-09-20 um 11.23.24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659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A10F1" w:rsidRDefault="00EA10F1" w:rsidP="00145E7C">
      <w:pPr>
        <w:rPr>
          <w:rFonts w:ascii="Times New Roman" w:hAnsi="Times New Roman" w:cs="Times New Roman"/>
          <w:b/>
          <w:bCs/>
          <w:lang w:val="en-US"/>
        </w:rPr>
      </w:pPr>
    </w:p>
    <w:sectPr w:rsidR="00EA10F1" w:rsidSect="008D4F28">
      <w:pgSz w:w="11900" w:h="16840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4680" w:rsidRDefault="00734680" w:rsidP="003263B0">
      <w:r>
        <w:separator/>
      </w:r>
    </w:p>
  </w:endnote>
  <w:endnote w:type="continuationSeparator" w:id="0">
    <w:p w:rsidR="00734680" w:rsidRDefault="00734680" w:rsidP="00326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4680" w:rsidRDefault="00734680" w:rsidP="003263B0">
      <w:r>
        <w:separator/>
      </w:r>
    </w:p>
  </w:footnote>
  <w:footnote w:type="continuationSeparator" w:id="0">
    <w:p w:rsidR="00734680" w:rsidRDefault="00734680" w:rsidP="003263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3B0"/>
    <w:rsid w:val="00011A24"/>
    <w:rsid w:val="000C0D7C"/>
    <w:rsid w:val="000D7F31"/>
    <w:rsid w:val="00145E7C"/>
    <w:rsid w:val="003263B0"/>
    <w:rsid w:val="00347A30"/>
    <w:rsid w:val="004A5036"/>
    <w:rsid w:val="004B4401"/>
    <w:rsid w:val="00554174"/>
    <w:rsid w:val="00654CFF"/>
    <w:rsid w:val="006B68EA"/>
    <w:rsid w:val="00734680"/>
    <w:rsid w:val="008D4F28"/>
    <w:rsid w:val="008F3AD6"/>
    <w:rsid w:val="00A61399"/>
    <w:rsid w:val="00B6454C"/>
    <w:rsid w:val="00B724AA"/>
    <w:rsid w:val="00B8224A"/>
    <w:rsid w:val="00C70CDB"/>
    <w:rsid w:val="00CA55C9"/>
    <w:rsid w:val="00CB7DC2"/>
    <w:rsid w:val="00CE4876"/>
    <w:rsid w:val="00D85942"/>
    <w:rsid w:val="00E5470A"/>
    <w:rsid w:val="00E952C7"/>
    <w:rsid w:val="00EA10F1"/>
    <w:rsid w:val="00EF2C1A"/>
    <w:rsid w:val="00FE5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5C7B4"/>
  <w15:chartTrackingRefBased/>
  <w15:docId w15:val="{E4A7B2D6-C431-4244-B2E5-EC7BF7F54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263B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263B0"/>
  </w:style>
  <w:style w:type="paragraph" w:styleId="Fuzeile">
    <w:name w:val="footer"/>
    <w:basedOn w:val="Standard"/>
    <w:link w:val="FuzeileZchn"/>
    <w:uiPriority w:val="99"/>
    <w:unhideWhenUsed/>
    <w:rsid w:val="003263B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263B0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263B0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263B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47FC73E6</Template>
  <TotalTime>0</TotalTime>
  <Pages>2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Stürmlinger, Anna</dc:creator>
  <cp:keywords/>
  <dc:description/>
  <cp:lastModifiedBy>Poß-Doering, Regina</cp:lastModifiedBy>
  <cp:revision>3</cp:revision>
  <dcterms:created xsi:type="dcterms:W3CDTF">2019-11-20T11:06:00Z</dcterms:created>
  <dcterms:modified xsi:type="dcterms:W3CDTF">2019-11-22T09:01:00Z</dcterms:modified>
</cp:coreProperties>
</file>